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685" w:rsidRPr="00502CC9" w:rsidRDefault="00872685" w:rsidP="00502CC9">
      <w:pPr>
        <w:spacing w:after="0" w:line="24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  <w:r w:rsidRPr="00502CC9">
        <w:rPr>
          <w:rFonts w:ascii="Times New Roman" w:hAnsi="Times New Roman"/>
          <w:b/>
          <w:sz w:val="24"/>
          <w:szCs w:val="24"/>
        </w:rPr>
        <w:t>Некоммерческие программы Всероссийской акции</w:t>
      </w:r>
    </w:p>
    <w:p w:rsidR="00872685" w:rsidRPr="00502CC9" w:rsidRDefault="00872685" w:rsidP="00502CC9">
      <w:pPr>
        <w:spacing w:after="0" w:line="24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  <w:r w:rsidRPr="00502CC9">
        <w:rPr>
          <w:rFonts w:ascii="Times New Roman" w:hAnsi="Times New Roman"/>
          <w:b/>
          <w:sz w:val="24"/>
          <w:szCs w:val="24"/>
        </w:rPr>
        <w:t>«День короткометражного кино-2018»</w:t>
      </w:r>
    </w:p>
    <w:p w:rsidR="00872685" w:rsidRPr="00502CC9" w:rsidRDefault="00872685" w:rsidP="00502CC9">
      <w:pPr>
        <w:spacing w:after="0" w:line="24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</w:p>
    <w:p w:rsidR="00872685" w:rsidRPr="00502CC9" w:rsidRDefault="00872685" w:rsidP="00502CC9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502CC9">
        <w:rPr>
          <w:rFonts w:ascii="Times New Roman" w:hAnsi="Times New Roman"/>
          <w:b/>
          <w:caps/>
          <w:sz w:val="24"/>
          <w:szCs w:val="24"/>
        </w:rPr>
        <w:t>Программа «Звезды в коротком метре», 71 мин.</w:t>
      </w:r>
    </w:p>
    <w:p w:rsidR="00872685" w:rsidRPr="00502CC9" w:rsidRDefault="00872685" w:rsidP="00502C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02CC9">
        <w:rPr>
          <w:rFonts w:ascii="Times New Roman" w:hAnsi="Times New Roman"/>
          <w:b/>
          <w:caps/>
          <w:sz w:val="24"/>
          <w:szCs w:val="24"/>
        </w:rPr>
        <w:t>«16+».</w:t>
      </w:r>
      <w:r w:rsidRPr="00502CC9">
        <w:rPr>
          <w:rFonts w:ascii="Times New Roman" w:hAnsi="Times New Roman"/>
          <w:caps/>
          <w:color w:val="222222"/>
          <w:sz w:val="24"/>
          <w:szCs w:val="24"/>
        </w:rPr>
        <w:br/>
      </w:r>
    </w:p>
    <w:p w:rsidR="00872685" w:rsidRPr="00502CC9" w:rsidRDefault="00872685" w:rsidP="00502CC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02CC9">
        <w:rPr>
          <w:rFonts w:ascii="Times New Roman" w:hAnsi="Times New Roman"/>
          <w:b/>
          <w:sz w:val="24"/>
          <w:szCs w:val="24"/>
        </w:rPr>
        <w:t>«Нет», реж. Иван Петухов, 2018г.</w:t>
      </w:r>
    </w:p>
    <w:p w:rsidR="00872685" w:rsidRPr="00502CC9" w:rsidRDefault="00872685" w:rsidP="00502CC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502CC9">
        <w:rPr>
          <w:rFonts w:ascii="Times New Roman" w:hAnsi="Times New Roman"/>
          <w:sz w:val="24"/>
          <w:szCs w:val="24"/>
        </w:rPr>
        <w:t xml:space="preserve">В ролях: </w:t>
      </w:r>
      <w:r w:rsidRPr="00502CC9">
        <w:rPr>
          <w:rFonts w:ascii="Times New Roman" w:hAnsi="Times New Roman"/>
          <w:color w:val="000000"/>
          <w:sz w:val="24"/>
          <w:szCs w:val="24"/>
        </w:rPr>
        <w:t>Ирина Старшенбаум, Александр Паль, Алексей Филимонов, Семён Штейнберг</w:t>
      </w:r>
    </w:p>
    <w:p w:rsidR="00872685" w:rsidRPr="00502CC9" w:rsidRDefault="00872685" w:rsidP="00502C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2685" w:rsidRPr="00502CC9" w:rsidRDefault="00872685" w:rsidP="00502CC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502CC9">
        <w:rPr>
          <w:rFonts w:ascii="Times New Roman" w:hAnsi="Times New Roman"/>
          <w:i/>
          <w:color w:val="000000"/>
          <w:sz w:val="24"/>
          <w:szCs w:val="24"/>
        </w:rPr>
        <w:t>Женя приглашает свою девушку Сашу в ресторан, чтобы сделать ей долгожданное предложение, но внезапно получает отказ. Не в силах разойтись, герои остаются в ресторане, чтобы преодолеть непонимание, разрешить самые важные для обоих вопросы и узнать друг друга по-настоящему. Вот только изменит ли это что-то для обоих?</w:t>
      </w:r>
    </w:p>
    <w:p w:rsidR="00872685" w:rsidRPr="00502CC9" w:rsidRDefault="00872685" w:rsidP="00502CC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8" type="#_x0000_t75" style="position:absolute;margin-left:1.8pt;margin-top:13.85pt;width:470.3pt;height:200.05pt;z-index:-251658240;visibility:visible" wrapcoords="-34 0 -34 21519 21600 21519 21600 0 -34 0">
            <v:imagedata r:id="rId6" o:title=""/>
            <w10:wrap type="tight"/>
          </v:shape>
        </w:pict>
      </w:r>
    </w:p>
    <w:p w:rsidR="00872685" w:rsidRPr="00502CC9" w:rsidRDefault="00872685" w:rsidP="00502CC9">
      <w:pPr>
        <w:tabs>
          <w:tab w:val="left" w:pos="102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72685" w:rsidRPr="00502CC9" w:rsidRDefault="00872685" w:rsidP="00502CC9">
      <w:pPr>
        <w:tabs>
          <w:tab w:val="left" w:pos="102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72685" w:rsidRPr="00502CC9" w:rsidRDefault="00872685" w:rsidP="00502CC9">
      <w:pPr>
        <w:tabs>
          <w:tab w:val="left" w:pos="102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72685" w:rsidRPr="00502CC9" w:rsidRDefault="00872685" w:rsidP="00502CC9">
      <w:pPr>
        <w:tabs>
          <w:tab w:val="left" w:pos="102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02CC9">
        <w:rPr>
          <w:rFonts w:ascii="Times New Roman" w:hAnsi="Times New Roman"/>
          <w:b/>
          <w:sz w:val="24"/>
          <w:szCs w:val="24"/>
        </w:rPr>
        <w:t>«Взятка», реж. Алексей Харитонов, 2018г.</w:t>
      </w:r>
    </w:p>
    <w:p w:rsidR="00872685" w:rsidRPr="00502CC9" w:rsidRDefault="00872685" w:rsidP="00502C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02CC9">
        <w:rPr>
          <w:rFonts w:ascii="Times New Roman" w:hAnsi="Times New Roman"/>
          <w:sz w:val="24"/>
          <w:szCs w:val="24"/>
        </w:rPr>
        <w:t xml:space="preserve">В ролях: </w:t>
      </w:r>
      <w:r w:rsidRPr="00502CC9">
        <w:rPr>
          <w:rFonts w:ascii="Times New Roman" w:hAnsi="Times New Roman"/>
          <w:color w:val="000000"/>
          <w:sz w:val="24"/>
          <w:szCs w:val="24"/>
        </w:rPr>
        <w:t>Михаил Трухин, Сергей Бурунов, Николай Ковбас, Сергей Анненков, Александр Ревенко</w:t>
      </w:r>
    </w:p>
    <w:p w:rsidR="00872685" w:rsidRPr="00502CC9" w:rsidRDefault="00872685" w:rsidP="00502C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2685" w:rsidRPr="00502CC9" w:rsidRDefault="00872685" w:rsidP="00502CC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502CC9">
        <w:rPr>
          <w:rFonts w:ascii="Times New Roman" w:hAnsi="Times New Roman"/>
          <w:i/>
          <w:color w:val="000000"/>
          <w:sz w:val="24"/>
          <w:szCs w:val="24"/>
        </w:rPr>
        <w:t>Гражданин предлагает следователю взятку, чтобы закрыть дело… о взятке. Но события разворачиваются непредсказуемо.</w:t>
      </w:r>
    </w:p>
    <w:p w:rsidR="00872685" w:rsidRPr="00502CC9" w:rsidRDefault="00872685" w:rsidP="00502CC9">
      <w:pPr>
        <w:tabs>
          <w:tab w:val="left" w:pos="102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Рисунок 2" o:spid="_x0000_s1029" type="#_x0000_t75" style="position:absolute;margin-left:-4.05pt;margin-top:9pt;width:468.15pt;height:205.1pt;z-index:-251657216;visibility:visible" wrapcoords="-35 0 -35 21521 21600 21521 21600 0 -35 0">
            <v:imagedata r:id="rId7" o:title=""/>
            <w10:wrap type="tight"/>
          </v:shape>
        </w:pict>
      </w:r>
    </w:p>
    <w:p w:rsidR="00872685" w:rsidRPr="00502CC9" w:rsidRDefault="00872685" w:rsidP="00502CC9">
      <w:pPr>
        <w:tabs>
          <w:tab w:val="left" w:pos="1021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72685" w:rsidRPr="00502CC9" w:rsidRDefault="00872685" w:rsidP="00502C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72685" w:rsidRPr="00502CC9" w:rsidRDefault="00872685" w:rsidP="00502C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72685" w:rsidRPr="00502CC9" w:rsidRDefault="00872685" w:rsidP="00502C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72685" w:rsidRPr="00502CC9" w:rsidRDefault="00872685" w:rsidP="00502C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72685" w:rsidRPr="00502CC9" w:rsidRDefault="00872685" w:rsidP="00502C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72685" w:rsidRPr="00502CC9" w:rsidRDefault="00872685" w:rsidP="00502C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72685" w:rsidRPr="00502CC9" w:rsidRDefault="00872685" w:rsidP="00502C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72685" w:rsidRPr="00502CC9" w:rsidRDefault="00872685" w:rsidP="00502C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72685" w:rsidRPr="00502CC9" w:rsidRDefault="00872685" w:rsidP="00502C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72685" w:rsidRPr="00502CC9" w:rsidRDefault="00872685" w:rsidP="00502C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72685" w:rsidRPr="00502CC9" w:rsidRDefault="00872685" w:rsidP="00502C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72685" w:rsidRPr="00502CC9" w:rsidRDefault="00872685" w:rsidP="00502C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72685" w:rsidRPr="00502CC9" w:rsidRDefault="00872685" w:rsidP="00502C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72685" w:rsidRDefault="00872685" w:rsidP="00502C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72685" w:rsidRPr="00502CC9" w:rsidRDefault="00872685" w:rsidP="00502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02CC9">
        <w:rPr>
          <w:rFonts w:ascii="Times New Roman" w:hAnsi="Times New Roman"/>
          <w:b/>
          <w:sz w:val="24"/>
          <w:szCs w:val="24"/>
        </w:rPr>
        <w:t>«На чужбине», реж. Михаил Черных, 2018г.</w:t>
      </w:r>
    </w:p>
    <w:p w:rsidR="00872685" w:rsidRPr="00502CC9" w:rsidRDefault="00872685" w:rsidP="00502C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02CC9">
        <w:rPr>
          <w:rFonts w:ascii="Times New Roman" w:hAnsi="Times New Roman"/>
          <w:sz w:val="24"/>
          <w:szCs w:val="24"/>
        </w:rPr>
        <w:t xml:space="preserve">В ролях: </w:t>
      </w:r>
      <w:r w:rsidRPr="00502CC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Дмитрий Назаров, Кристофер Ламбер, Ирина Пегова, Борис Смолкин</w:t>
      </w:r>
    </w:p>
    <w:p w:rsidR="00872685" w:rsidRPr="00502CC9" w:rsidRDefault="00872685" w:rsidP="00502C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2685" w:rsidRPr="00502CC9" w:rsidRDefault="00872685" w:rsidP="00502CC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502CC9">
        <w:rPr>
          <w:rFonts w:ascii="Times New Roman" w:hAnsi="Times New Roman"/>
          <w:i/>
          <w:color w:val="000000"/>
          <w:sz w:val="24"/>
          <w:szCs w:val="24"/>
        </w:rPr>
        <w:t>Воскресный полдень. Русский помещик завтракает за роскошным столом в компании француза по имени месье Шампунь. Он давно живет в доме помещика и, кажется, выполняет одну лишь функцию – слушать празднословные речи барина о величии всего русского и никчемности Франции, даже говоря о вкусе злосчастной французской горчицы. Оскорбленный француз порывается прочь уехать из России, но могут ли на самом деле герои друг без друга?</w:t>
      </w:r>
    </w:p>
    <w:p w:rsidR="00872685" w:rsidRPr="00502CC9" w:rsidRDefault="00872685" w:rsidP="00502C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pict>
          <v:shape id="Рисунок 3" o:spid="_x0000_s1030" type="#_x0000_t75" style="position:absolute;left:0;text-align:left;margin-left:1.2pt;margin-top:7.4pt;width:469.3pt;height:174.95pt;z-index:-251656192;visibility:visible" wrapcoords="-35 0 -35 21507 21600 21507 21600 0 -35 0">
            <v:imagedata r:id="rId8" o:title="" croptop="3449f" cropbottom="3440f" cropleft="727f" cropright="813f"/>
            <w10:wrap type="tight"/>
          </v:shape>
        </w:pict>
      </w:r>
    </w:p>
    <w:p w:rsidR="00872685" w:rsidRPr="00502CC9" w:rsidRDefault="00872685" w:rsidP="00502C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02CC9">
        <w:rPr>
          <w:rFonts w:ascii="Times New Roman" w:hAnsi="Times New Roman"/>
          <w:b/>
          <w:sz w:val="24"/>
          <w:szCs w:val="24"/>
        </w:rPr>
        <w:t>«Кастинг», реж.</w:t>
      </w:r>
      <w:r w:rsidRPr="00502CC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Влада Макейчик, </w:t>
      </w:r>
      <w:r w:rsidRPr="00502CC9">
        <w:rPr>
          <w:rFonts w:ascii="Times New Roman" w:hAnsi="Times New Roman"/>
          <w:b/>
          <w:sz w:val="24"/>
          <w:szCs w:val="24"/>
        </w:rPr>
        <w:t>2017г.</w:t>
      </w:r>
    </w:p>
    <w:p w:rsidR="00872685" w:rsidRPr="00502CC9" w:rsidRDefault="00872685" w:rsidP="00502CC9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02CC9">
        <w:rPr>
          <w:rFonts w:ascii="Times New Roman" w:hAnsi="Times New Roman"/>
          <w:sz w:val="24"/>
          <w:szCs w:val="24"/>
          <w:shd w:val="clear" w:color="auto" w:fill="FFFFFF"/>
        </w:rPr>
        <w:t>В ролях: Юлия Александрова, Марта Тимофеева</w:t>
      </w:r>
    </w:p>
    <w:p w:rsidR="00872685" w:rsidRPr="00502CC9" w:rsidRDefault="00872685" w:rsidP="00502CC9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72685" w:rsidRPr="00502CC9" w:rsidRDefault="00872685" w:rsidP="00502CC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02CC9">
        <w:rPr>
          <w:rFonts w:ascii="Times New Roman" w:hAnsi="Times New Roman"/>
          <w:i/>
          <w:sz w:val="24"/>
          <w:szCs w:val="24"/>
          <w:shd w:val="clear" w:color="auto" w:fill="FFFFFF"/>
        </w:rPr>
        <w:t>Мать приводит дочь на кастинг. Девочка, оказавшись перед незнакомыми людьми, теряется и не может сказать ни слова. Мать давит на девочку, но малышка молчит. В ярости мать выводит Аню за дверь. Девочка, боясь гнева матери, готова попробовать еще раз. Но во время второй попытки ужас Ани только усиливается и она, разрыдавшись, убегает. Пока мать извиняется за поведение дочери, Аня теряется в коридорах киностудии. Мать бросается на поиски, но Ани нигде нет. В отчаянии женщина пробегает коридор за коридором, открывает дверь за дверью…</w:t>
      </w:r>
    </w:p>
    <w:p w:rsidR="00872685" w:rsidRPr="00502CC9" w:rsidRDefault="00872685" w:rsidP="00502CC9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Рисунок 4" o:spid="_x0000_s1031" type="#_x0000_t75" alt="ÐÐ°ÑÑÐ¸Ð½ÐºÐ¸ Ð¿Ð¾ Ð·Ð°Ð¿ÑÐ¾ÑÑ ÑÐ¸Ð»ÑÐ¼ ÐÐ°ÑÑÐ¸Ð½Ð³ Ð²Ð»Ð°Ð´Ð° Ð¼Ð°ÐºÐµÐ¹ÑÐ¸Ðº" style="position:absolute;left:0;text-align:left;margin-left:2.4pt;margin-top:13.45pt;width:468.15pt;height:262.85pt;z-index:-251655168;visibility:visible" wrapcoords="-35 0 -35 21538 21600 21538 21600 0 -35 0">
            <v:imagedata r:id="rId9" o:title=""/>
            <w10:wrap type="tight"/>
          </v:shape>
        </w:pict>
      </w:r>
    </w:p>
    <w:p w:rsidR="00872685" w:rsidRPr="00502CC9" w:rsidRDefault="00872685" w:rsidP="00502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72685" w:rsidRPr="00502CC9" w:rsidRDefault="00872685" w:rsidP="00502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72685" w:rsidRPr="00502CC9" w:rsidRDefault="00872685" w:rsidP="00502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72685" w:rsidRPr="00502CC9" w:rsidRDefault="00872685" w:rsidP="00502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02CC9">
        <w:rPr>
          <w:rFonts w:ascii="Times New Roman" w:hAnsi="Times New Roman"/>
          <w:sz w:val="24"/>
          <w:szCs w:val="24"/>
        </w:rPr>
        <w:br w:type="page"/>
      </w:r>
    </w:p>
    <w:p w:rsidR="00872685" w:rsidRPr="00502CC9" w:rsidRDefault="00872685" w:rsidP="00502C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Pr="00502CC9">
        <w:rPr>
          <w:rFonts w:ascii="Times New Roman" w:hAnsi="Times New Roman"/>
          <w:b/>
          <w:sz w:val="24"/>
          <w:szCs w:val="24"/>
        </w:rPr>
        <w:t>Рикошет», реж. Тимур Джураев, 2018г.</w:t>
      </w:r>
    </w:p>
    <w:p w:rsidR="00872685" w:rsidRPr="00502CC9" w:rsidRDefault="00872685" w:rsidP="00502C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02CC9">
        <w:rPr>
          <w:rFonts w:ascii="Times New Roman" w:hAnsi="Times New Roman"/>
          <w:sz w:val="24"/>
          <w:szCs w:val="24"/>
        </w:rPr>
        <w:t xml:space="preserve">В ролях: </w:t>
      </w:r>
      <w:r w:rsidRPr="00502CC9">
        <w:rPr>
          <w:rFonts w:ascii="Times New Roman" w:hAnsi="Times New Roman"/>
          <w:color w:val="000000"/>
          <w:sz w:val="24"/>
          <w:szCs w:val="24"/>
        </w:rPr>
        <w:t>Кирилл Ковбас, Игорь Жижикин, Фёдор Лавров, Вячеслав Чепурченко, Николай Ковбас</w:t>
      </w:r>
    </w:p>
    <w:p w:rsidR="00872685" w:rsidRDefault="00872685" w:rsidP="00502C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2685" w:rsidRPr="00502CC9" w:rsidRDefault="00872685" w:rsidP="00502CC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502CC9">
        <w:rPr>
          <w:rFonts w:ascii="Times New Roman" w:hAnsi="Times New Roman"/>
          <w:i/>
          <w:color w:val="000000"/>
          <w:sz w:val="24"/>
          <w:szCs w:val="24"/>
        </w:rPr>
        <w:t>Остросюжетный экшн про молодого ФСБэшника, о похищении креста, о попытке уйти от киллеров и о парочке клоунов-гастролёров, которые спутывают все карты.</w:t>
      </w:r>
    </w:p>
    <w:p w:rsidR="00872685" w:rsidRPr="00502CC9" w:rsidRDefault="00872685" w:rsidP="00502CC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72685" w:rsidRPr="00502CC9" w:rsidRDefault="00872685" w:rsidP="00502C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2" type="#_x0000_t75" style="position:absolute;left:0;text-align:left;margin-left:1.2pt;margin-top:3.75pt;width:468.15pt;height:198.4pt;z-index:-251654144;visibility:visible" wrapcoords="-35 0 -35 21518 21600 21518 21600 0 -35 0">
            <v:imagedata r:id="rId10" o:title=""/>
            <w10:wrap type="tight"/>
          </v:shape>
        </w:pict>
      </w:r>
    </w:p>
    <w:p w:rsidR="00872685" w:rsidRPr="00502CC9" w:rsidRDefault="00872685" w:rsidP="00502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872685" w:rsidRPr="00502CC9" w:rsidSect="0010169E">
      <w:headerReference w:type="default" r:id="rId11"/>
      <w:pgSz w:w="11906" w:h="16838"/>
      <w:pgMar w:top="1134" w:right="707" w:bottom="1134" w:left="993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2685" w:rsidRDefault="00872685">
      <w:r>
        <w:separator/>
      </w:r>
    </w:p>
  </w:endnote>
  <w:endnote w:type="continuationSeparator" w:id="0">
    <w:p w:rsidR="00872685" w:rsidRDefault="008726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2685" w:rsidRDefault="00872685">
      <w:r>
        <w:separator/>
      </w:r>
    </w:p>
  </w:footnote>
  <w:footnote w:type="continuationSeparator" w:id="0">
    <w:p w:rsidR="00872685" w:rsidRDefault="008726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2685" w:rsidRDefault="0087268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69.4pt;margin-top:0;width:168.05pt;height:43.3pt;z-index:251658240">
          <v:imagedata r:id="rId1" o:title=""/>
          <w10:wrap type="square"/>
        </v:shape>
      </w:pict>
    </w:r>
    <w:r>
      <w:rPr>
        <w:noProof/>
      </w:rPr>
      <w:pict>
        <v:shape id="_x0000_s2050" type="#_x0000_t75" style="position:absolute;margin-left:107.4pt;margin-top:-35.4pt;width:2in;height:54.7pt;z-index:-251659264" wrapcoords="-34 0 -34 21515 21600 21515 21600 0 -34 0">
          <v:imagedata r:id="rId2" o:title="" croptop="3083f"/>
          <w10:wrap type="tight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4337"/>
    <w:rsid w:val="0001065F"/>
    <w:rsid w:val="0010169E"/>
    <w:rsid w:val="0031191E"/>
    <w:rsid w:val="003A18D8"/>
    <w:rsid w:val="00500B3E"/>
    <w:rsid w:val="00502CC9"/>
    <w:rsid w:val="00574337"/>
    <w:rsid w:val="006F25E4"/>
    <w:rsid w:val="007208D6"/>
    <w:rsid w:val="0076702C"/>
    <w:rsid w:val="00872685"/>
    <w:rsid w:val="009D49CC"/>
    <w:rsid w:val="00CC0869"/>
    <w:rsid w:val="00FF0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9CC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6F25E4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0169E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1969"/>
  </w:style>
  <w:style w:type="paragraph" w:styleId="Footer">
    <w:name w:val="footer"/>
    <w:basedOn w:val="Normal"/>
    <w:link w:val="FooterChar"/>
    <w:uiPriority w:val="99"/>
    <w:rsid w:val="0010169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919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66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66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44</TotalTime>
  <Pages>3</Pages>
  <Words>340</Words>
  <Characters>1944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*</cp:lastModifiedBy>
  <cp:revision>7</cp:revision>
  <dcterms:created xsi:type="dcterms:W3CDTF">2018-10-12T16:33:00Z</dcterms:created>
  <dcterms:modified xsi:type="dcterms:W3CDTF">2018-10-29T15:35:00Z</dcterms:modified>
</cp:coreProperties>
</file>