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AB6" w:rsidRPr="00917C02" w:rsidRDefault="00821AB6" w:rsidP="00EE5498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917C02">
        <w:rPr>
          <w:rFonts w:ascii="Times New Roman" w:hAnsi="Times New Roman"/>
          <w:b/>
          <w:sz w:val="24"/>
          <w:szCs w:val="24"/>
        </w:rPr>
        <w:t>Некоммерческие программы Всероссийской акции</w:t>
      </w:r>
    </w:p>
    <w:p w:rsidR="00821AB6" w:rsidRPr="00917C02" w:rsidRDefault="00821AB6" w:rsidP="00EE5498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917C02">
        <w:rPr>
          <w:rFonts w:ascii="Times New Roman" w:hAnsi="Times New Roman"/>
          <w:b/>
          <w:sz w:val="24"/>
          <w:szCs w:val="24"/>
        </w:rPr>
        <w:t>«День короткометражного кино-2018»</w:t>
      </w:r>
    </w:p>
    <w:p w:rsidR="00821AB6" w:rsidRPr="00917C02" w:rsidRDefault="00821AB6" w:rsidP="00EE5498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821AB6" w:rsidRPr="00917C02" w:rsidRDefault="00821AB6" w:rsidP="00EE549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СЕМЕЙНАЯ </w:t>
      </w:r>
      <w:r w:rsidRPr="00917C02">
        <w:rPr>
          <w:rFonts w:ascii="Times New Roman" w:hAnsi="Times New Roman"/>
          <w:b/>
          <w:caps/>
          <w:sz w:val="24"/>
          <w:szCs w:val="24"/>
        </w:rPr>
        <w:t>Программа «</w:t>
      </w:r>
      <w:r>
        <w:rPr>
          <w:rFonts w:ascii="Times New Roman" w:hAnsi="Times New Roman"/>
          <w:b/>
          <w:caps/>
          <w:sz w:val="24"/>
          <w:szCs w:val="24"/>
        </w:rPr>
        <w:t>ОТЦЫ И ДЕТИ</w:t>
      </w:r>
      <w:r w:rsidRPr="00917C02">
        <w:rPr>
          <w:rFonts w:ascii="Times New Roman" w:hAnsi="Times New Roman"/>
          <w:b/>
          <w:caps/>
          <w:sz w:val="24"/>
          <w:szCs w:val="24"/>
        </w:rPr>
        <w:t>», 7</w:t>
      </w:r>
      <w:r>
        <w:rPr>
          <w:rFonts w:ascii="Times New Roman" w:hAnsi="Times New Roman"/>
          <w:b/>
          <w:caps/>
          <w:sz w:val="24"/>
          <w:szCs w:val="24"/>
        </w:rPr>
        <w:t>7</w:t>
      </w:r>
      <w:r w:rsidRPr="00917C02">
        <w:rPr>
          <w:rFonts w:ascii="Times New Roman" w:hAnsi="Times New Roman"/>
          <w:b/>
          <w:caps/>
          <w:sz w:val="24"/>
          <w:szCs w:val="24"/>
        </w:rPr>
        <w:t xml:space="preserve"> мин.</w:t>
      </w:r>
    </w:p>
    <w:p w:rsidR="00821AB6" w:rsidRPr="00917C02" w:rsidRDefault="00821AB6" w:rsidP="00EE54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7C02">
        <w:rPr>
          <w:rFonts w:ascii="Times New Roman" w:hAnsi="Times New Roman"/>
          <w:b/>
          <w:caps/>
          <w:sz w:val="24"/>
          <w:szCs w:val="24"/>
        </w:rPr>
        <w:t>«14+».</w:t>
      </w:r>
      <w:r w:rsidRPr="00917C02">
        <w:rPr>
          <w:rFonts w:ascii="Times New Roman" w:hAnsi="Times New Roman"/>
          <w:caps/>
          <w:color w:val="222222"/>
          <w:sz w:val="24"/>
          <w:szCs w:val="24"/>
        </w:rPr>
        <w:br/>
      </w:r>
    </w:p>
    <w:p w:rsidR="00821AB6" w:rsidRPr="005B2510" w:rsidRDefault="00821AB6" w:rsidP="00EE54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B2510">
        <w:rPr>
          <w:rFonts w:ascii="Times New Roman" w:hAnsi="Times New Roman"/>
          <w:b/>
          <w:sz w:val="24"/>
          <w:szCs w:val="24"/>
        </w:rPr>
        <w:t>Девочка и дерево желаний</w:t>
      </w:r>
      <w:r>
        <w:rPr>
          <w:rFonts w:ascii="Times New Roman" w:hAnsi="Times New Roman"/>
          <w:b/>
          <w:sz w:val="24"/>
          <w:szCs w:val="24"/>
        </w:rPr>
        <w:t xml:space="preserve">», реж. </w:t>
      </w:r>
      <w:r w:rsidRPr="00EE5498">
        <w:rPr>
          <w:rFonts w:ascii="Times New Roman" w:hAnsi="Times New Roman"/>
          <w:b/>
          <w:sz w:val="24"/>
          <w:szCs w:val="24"/>
        </w:rPr>
        <w:t>Лупашко Александра, 2018г.</w:t>
      </w:r>
    </w:p>
    <w:p w:rsidR="00821AB6" w:rsidRPr="005B2510" w:rsidRDefault="00821AB6" w:rsidP="00EE5498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</w:rPr>
      </w:pPr>
      <w:r w:rsidRPr="005B2510">
        <w:rPr>
          <w:rFonts w:ascii="Times New Roman" w:hAnsi="Times New Roman"/>
          <w:sz w:val="24"/>
          <w:szCs w:val="24"/>
        </w:rPr>
        <w:t xml:space="preserve">В ролях: </w:t>
      </w:r>
      <w:r w:rsidRPr="005B2510">
        <w:rPr>
          <w:rFonts w:ascii="Times New Roman" w:hAnsi="Times New Roman"/>
          <w:color w:val="000000"/>
          <w:sz w:val="24"/>
          <w:szCs w:val="24"/>
        </w:rPr>
        <w:t>Виталия Корниенко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B2510">
        <w:rPr>
          <w:rFonts w:ascii="Times New Roman" w:hAnsi="Times New Roman"/>
          <w:color w:val="000000"/>
          <w:sz w:val="24"/>
          <w:szCs w:val="24"/>
        </w:rPr>
        <w:t xml:space="preserve"> Денис Милявский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B2510">
        <w:rPr>
          <w:rFonts w:ascii="Times New Roman" w:hAnsi="Times New Roman"/>
          <w:color w:val="000000"/>
          <w:sz w:val="24"/>
          <w:szCs w:val="24"/>
        </w:rPr>
        <w:t xml:space="preserve"> Альбина Тиханова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B2510">
        <w:rPr>
          <w:rFonts w:ascii="Times New Roman" w:hAnsi="Times New Roman"/>
          <w:color w:val="000000"/>
          <w:sz w:val="24"/>
          <w:szCs w:val="24"/>
        </w:rPr>
        <w:t xml:space="preserve"> Ольга Хохлова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B2510">
        <w:rPr>
          <w:rFonts w:ascii="Times New Roman" w:hAnsi="Times New Roman"/>
          <w:color w:val="000000"/>
          <w:sz w:val="24"/>
          <w:szCs w:val="24"/>
        </w:rPr>
        <w:t xml:space="preserve"> Иван Косичкин</w:t>
      </w: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AB6" w:rsidRPr="00EE5498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E5498">
        <w:rPr>
          <w:rFonts w:ascii="Times New Roman" w:hAnsi="Times New Roman"/>
          <w:i/>
          <w:color w:val="000000"/>
          <w:sz w:val="24"/>
          <w:szCs w:val="24"/>
        </w:rPr>
        <w:t>Эта сказочная история про Женю, девочку пяти лет, которая отправляется в невероятное путешествие к Дереву желаний, чтобы вернуть внимание родителей. По дороге она встречает персонажей из сказочного мира, и, преодолевая все преграды, она находит путь к исполнению своего желания.</w:t>
      </w:r>
    </w:p>
    <w:p w:rsidR="00821AB6" w:rsidRPr="00EE5498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style="position:absolute;left:0;text-align:left;margin-left:1.8pt;margin-top:10.5pt;width:468.15pt;height:210.1pt;z-index:-251658240;visibility:visible" wrapcoords="-35 0 -35 21523 21600 21523 21600 0 -35 0">
            <v:imagedata r:id="rId6" o:title="" croptop="9014f" cropbottom="9389f"/>
            <w10:wrap type="tight"/>
          </v:shape>
        </w:pict>
      </w:r>
    </w:p>
    <w:p w:rsidR="00821AB6" w:rsidRPr="00EE5498" w:rsidRDefault="00821AB6" w:rsidP="00EE54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2510">
        <w:rPr>
          <w:rFonts w:ascii="Times New Roman" w:hAnsi="Times New Roman"/>
          <w:b/>
          <w:sz w:val="24"/>
          <w:szCs w:val="24"/>
        </w:rPr>
        <w:t>День рождения</w:t>
      </w:r>
      <w:r>
        <w:rPr>
          <w:rFonts w:ascii="Times New Roman" w:hAnsi="Times New Roman"/>
          <w:b/>
          <w:sz w:val="24"/>
          <w:szCs w:val="24"/>
        </w:rPr>
        <w:t>, реж.</w:t>
      </w:r>
      <w:r w:rsidRPr="00EE5498">
        <w:rPr>
          <w:rFonts w:ascii="Times New Roman" w:hAnsi="Times New Roman"/>
          <w:b/>
          <w:sz w:val="24"/>
          <w:szCs w:val="24"/>
        </w:rPr>
        <w:t xml:space="preserve"> Юлия Сапонова, 2018г.</w:t>
      </w:r>
    </w:p>
    <w:p w:rsidR="00821AB6" w:rsidRPr="005B2510" w:rsidRDefault="00821AB6" w:rsidP="00EE5498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</w:rPr>
      </w:pPr>
      <w:r w:rsidRPr="005B2510">
        <w:rPr>
          <w:rFonts w:ascii="Times New Roman" w:hAnsi="Times New Roman"/>
          <w:sz w:val="24"/>
          <w:szCs w:val="24"/>
        </w:rPr>
        <w:t xml:space="preserve">В ролях: </w:t>
      </w:r>
      <w:r w:rsidRPr="005B2510">
        <w:rPr>
          <w:rFonts w:ascii="Times New Roman" w:hAnsi="Times New Roman"/>
          <w:color w:val="000000"/>
          <w:sz w:val="24"/>
          <w:szCs w:val="24"/>
        </w:rPr>
        <w:t>Евгения Громова, Юлия Ауг, Екатерина Петрова, Евгений Венедиктов, Анна Чурина, Александр Наумов</w:t>
      </w: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AB6" w:rsidRPr="00EE5498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</w:rPr>
        <w:pict>
          <v:shape id="Рисунок 4" o:spid="_x0000_s1029" type="#_x0000_t75" style="position:absolute;left:0;text-align:left;margin-left:1.8pt;margin-top:48.55pt;width:468.15pt;height:247.45pt;z-index:-251657216;visibility:visible" wrapcoords="-35 0 -35 21535 21600 21535 21600 0 -35 0">
            <v:imagedata r:id="rId7" o:title=""/>
            <w10:wrap type="tight"/>
          </v:shape>
        </w:pict>
      </w:r>
      <w:r w:rsidRPr="00EE5498">
        <w:rPr>
          <w:rFonts w:ascii="Times New Roman" w:hAnsi="Times New Roman"/>
          <w:i/>
          <w:color w:val="000000"/>
          <w:sz w:val="24"/>
          <w:szCs w:val="24"/>
        </w:rPr>
        <w:t>Спешка, работа, карьера, время, забытые мечты. Когда-нибудь у Веры все будет по-другому. Как найти время в круговороте жизни для близких? Для себя настоящей? Остановиться!</w:t>
      </w:r>
    </w:p>
    <w:p w:rsidR="00821AB6" w:rsidRPr="005B2510" w:rsidRDefault="00821AB6" w:rsidP="00EE54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B2510">
        <w:rPr>
          <w:rFonts w:ascii="Times New Roman" w:hAnsi="Times New Roman"/>
          <w:b/>
          <w:sz w:val="24"/>
          <w:szCs w:val="24"/>
        </w:rPr>
        <w:t>Морской узел или мой дедушка капитан</w:t>
      </w:r>
      <w:r>
        <w:rPr>
          <w:rFonts w:ascii="Times New Roman" w:hAnsi="Times New Roman"/>
          <w:b/>
          <w:sz w:val="24"/>
          <w:szCs w:val="24"/>
        </w:rPr>
        <w:t xml:space="preserve">», реж. </w:t>
      </w:r>
      <w:r w:rsidRPr="00EE5498">
        <w:rPr>
          <w:rFonts w:ascii="Times New Roman" w:hAnsi="Times New Roman"/>
          <w:b/>
          <w:sz w:val="24"/>
          <w:szCs w:val="24"/>
        </w:rPr>
        <w:t>Марина Соловьева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EE5498">
        <w:rPr>
          <w:rFonts w:ascii="Times New Roman" w:hAnsi="Times New Roman"/>
          <w:b/>
          <w:sz w:val="24"/>
          <w:szCs w:val="24"/>
        </w:rPr>
        <w:t>2018г.</w:t>
      </w:r>
    </w:p>
    <w:p w:rsidR="00821AB6" w:rsidRPr="005B2510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2510">
        <w:rPr>
          <w:rFonts w:ascii="Times New Roman" w:hAnsi="Times New Roman"/>
          <w:sz w:val="24"/>
          <w:szCs w:val="24"/>
        </w:rPr>
        <w:t>В ролях: Родион Толоконников, Виктория Высоцкая, Виктор Савельев</w:t>
      </w:r>
    </w:p>
    <w:p w:rsidR="00821AB6" w:rsidRDefault="00821AB6" w:rsidP="00EE549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21AB6" w:rsidRPr="00EE5498" w:rsidRDefault="00821AB6" w:rsidP="00EE5498">
      <w:pPr>
        <w:spacing w:after="0" w:line="24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E5498">
        <w:rPr>
          <w:rFonts w:ascii="Times New Roman" w:hAnsi="Times New Roman"/>
          <w:i/>
          <w:sz w:val="24"/>
          <w:szCs w:val="24"/>
          <w:shd w:val="clear" w:color="auto" w:fill="FFFFFF"/>
        </w:rPr>
        <w:t>Фильм о мальчике, который мечтал стать капитаном. Достигнув своей цели, многое преодолев, он не может забыть о своей ошибке, когда он не смог завязать морской узел.</w:t>
      </w: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AB6" w:rsidRPr="005B2510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Рисунок 5" o:spid="_x0000_s1030" type="#_x0000_t75" style="position:absolute;left:0;text-align:left;margin-left:1.8pt;margin-top:7.95pt;width:468.15pt;height:262.85pt;z-index:-251656192;visibility:visible" wrapcoords="-35 0 -35 21538 21600 21538 21600 0 -35 0">
            <v:imagedata r:id="rId8" o:title=""/>
            <w10:wrap type="tight"/>
          </v:shape>
        </w:pict>
      </w:r>
    </w:p>
    <w:p w:rsidR="00821AB6" w:rsidRPr="005B2510" w:rsidRDefault="00821AB6" w:rsidP="00EE54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B2510">
        <w:rPr>
          <w:rFonts w:ascii="Times New Roman" w:hAnsi="Times New Roman"/>
          <w:b/>
          <w:sz w:val="24"/>
          <w:szCs w:val="24"/>
        </w:rPr>
        <w:t>Тупик</w:t>
      </w:r>
      <w:r>
        <w:rPr>
          <w:rFonts w:ascii="Times New Roman" w:hAnsi="Times New Roman"/>
          <w:b/>
          <w:sz w:val="24"/>
          <w:szCs w:val="24"/>
        </w:rPr>
        <w:t xml:space="preserve">», реж. </w:t>
      </w:r>
      <w:r w:rsidRPr="00EE5498">
        <w:rPr>
          <w:rFonts w:ascii="Times New Roman" w:hAnsi="Times New Roman"/>
          <w:b/>
          <w:sz w:val="24"/>
          <w:szCs w:val="24"/>
        </w:rPr>
        <w:t>Антон Сазонов, 2017г.</w:t>
      </w:r>
    </w:p>
    <w:p w:rsidR="00821AB6" w:rsidRPr="005B2510" w:rsidRDefault="00821AB6" w:rsidP="00EE5498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4"/>
          <w:szCs w:val="24"/>
        </w:rPr>
      </w:pPr>
      <w:r w:rsidRPr="005B2510">
        <w:rPr>
          <w:rFonts w:ascii="Times New Roman" w:hAnsi="Times New Roman"/>
          <w:sz w:val="24"/>
          <w:szCs w:val="24"/>
        </w:rPr>
        <w:t xml:space="preserve">В ролях: </w:t>
      </w:r>
      <w:r w:rsidRPr="005B2510">
        <w:rPr>
          <w:rFonts w:ascii="Times New Roman" w:hAnsi="Times New Roman"/>
          <w:color w:val="000000"/>
          <w:sz w:val="24"/>
          <w:szCs w:val="24"/>
        </w:rPr>
        <w:t>Артем Быстров, Анастасия Лебедева, Иннокентий Бабенко</w:t>
      </w: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AB6" w:rsidRPr="00EE5498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</w:rPr>
        <w:pict>
          <v:shape id="Рисунок 6" o:spid="_x0000_s1031" type="#_x0000_t75" style="position:absolute;left:0;text-align:left;margin-left:1.8pt;margin-top:77.9pt;width:468.1pt;height:194.2pt;z-index:-251655168;visibility:visible" wrapcoords="-35 0 -35 21517 21600 21517 21600 0 -35 0">
            <v:imagedata r:id="rId9" o:title=""/>
            <w10:wrap type="tight"/>
          </v:shape>
        </w:pict>
      </w:r>
      <w:r w:rsidRPr="00EE5498">
        <w:rPr>
          <w:rFonts w:ascii="Times New Roman" w:hAnsi="Times New Roman"/>
          <w:i/>
          <w:color w:val="000000"/>
          <w:sz w:val="24"/>
          <w:szCs w:val="24"/>
        </w:rPr>
        <w:t>В отношениях Вадима и Саши затянувшийся кризис – кажется, что теперь супругов связывают только недовольство, озлобленность, раздражение. Нескончаемую ссору не унять даже общей беде: с дачи сбежал их сын Гриша. Поиски мальчика приводят родителей в лес.</w:t>
      </w:r>
    </w:p>
    <w:p w:rsidR="00821AB6" w:rsidRPr="009B1403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1AB6" w:rsidRPr="00EE5498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1AB6" w:rsidRPr="00EE5498" w:rsidRDefault="00821AB6" w:rsidP="00EE54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B2510">
        <w:rPr>
          <w:rFonts w:ascii="Times New Roman" w:hAnsi="Times New Roman"/>
          <w:b/>
          <w:sz w:val="24"/>
          <w:szCs w:val="24"/>
        </w:rPr>
        <w:t>Парад планет</w:t>
      </w:r>
      <w:r>
        <w:rPr>
          <w:rFonts w:ascii="Times New Roman" w:hAnsi="Times New Roman"/>
          <w:b/>
          <w:sz w:val="24"/>
          <w:szCs w:val="24"/>
        </w:rPr>
        <w:t xml:space="preserve">», реж. </w:t>
      </w:r>
      <w:r w:rsidRPr="00EE5498">
        <w:rPr>
          <w:rFonts w:ascii="Times New Roman" w:hAnsi="Times New Roman"/>
          <w:b/>
          <w:sz w:val="24"/>
          <w:szCs w:val="24"/>
        </w:rPr>
        <w:t>Вера Смолина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EE5498">
        <w:rPr>
          <w:rFonts w:ascii="Times New Roman" w:hAnsi="Times New Roman"/>
          <w:b/>
          <w:sz w:val="24"/>
          <w:szCs w:val="24"/>
        </w:rPr>
        <w:t>2018г.</w:t>
      </w:r>
    </w:p>
    <w:p w:rsidR="00821AB6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2510">
        <w:rPr>
          <w:rFonts w:ascii="Times New Roman" w:hAnsi="Times New Roman"/>
          <w:sz w:val="24"/>
          <w:szCs w:val="24"/>
        </w:rPr>
        <w:t xml:space="preserve">В ролях: </w:t>
      </w:r>
      <w:r w:rsidRPr="005B2510">
        <w:rPr>
          <w:rFonts w:ascii="Times New Roman" w:hAnsi="Times New Roman"/>
          <w:color w:val="000000"/>
          <w:sz w:val="24"/>
          <w:szCs w:val="24"/>
        </w:rPr>
        <w:t>Юлиана Михневич, Анна Красильникова, Денис Ермошкин, Галина Попова, Наталья Позднякова</w:t>
      </w:r>
    </w:p>
    <w:p w:rsidR="00821AB6" w:rsidRPr="005B2510" w:rsidRDefault="00821AB6" w:rsidP="00EE5498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</w:rPr>
      </w:pPr>
    </w:p>
    <w:p w:rsidR="00821AB6" w:rsidRPr="001D2BB5" w:rsidRDefault="00821AB6" w:rsidP="00EE549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D2BB5">
        <w:rPr>
          <w:rFonts w:ascii="Times New Roman" w:hAnsi="Times New Roman"/>
          <w:i/>
          <w:color w:val="000000"/>
          <w:sz w:val="24"/>
          <w:szCs w:val="24"/>
        </w:rPr>
        <w:t>Анна – уже не молодая одинокая женщина проводит очередные выходные в компании своей матери в одном из подмосковных пансионатов. Одним из пунктов культурной программы является посещение дома-музея Тютчева, где Анна по неосторожности разбивает один из экспонатов и провоцирует конфликт не только с руководством музея, но и с собственной матерью. Анна демонстративно отказывается принимать участие в дальнейших мероприятиях, запланированных мамой на остаток дня. Она решает вернуться в пансионат, не имея при себе ни денег, ни представления о том, как туда добираться. Тем не менее, Анна отважно преодолевает все трудности, связанные с безбилетным проездом, умудряется заблудиться в лесу с хамоватой молодой парочкой и все же добраться до пансионата, чтобы помириться с мамой.</w:t>
      </w:r>
    </w:p>
    <w:p w:rsidR="00821AB6" w:rsidRPr="000F650A" w:rsidRDefault="00821AB6" w:rsidP="00EE5498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noProof/>
        </w:rPr>
        <w:pict>
          <v:shape id="Рисунок 7" o:spid="_x0000_s1032" type="#_x0000_t75" style="position:absolute;left:0;text-align:left;margin-left:1.8pt;margin-top:13.9pt;width:463.15pt;height:260.15pt;z-index:-251654144;visibility:visible" wrapcoords="-35 0 -35 21538 21600 21538 21600 0 -35 0">
            <v:imagedata r:id="rId10" o:title=""/>
            <w10:wrap type="tight"/>
          </v:shape>
        </w:pict>
      </w:r>
    </w:p>
    <w:p w:rsidR="00821AB6" w:rsidRPr="005B2510" w:rsidRDefault="00821AB6" w:rsidP="00EE5498">
      <w:pPr>
        <w:spacing w:after="0" w:line="240" w:lineRule="auto"/>
        <w:rPr>
          <w:sz w:val="24"/>
          <w:szCs w:val="24"/>
        </w:rPr>
      </w:pPr>
    </w:p>
    <w:sectPr w:rsidR="00821AB6" w:rsidRPr="005B2510" w:rsidSect="00EE5498">
      <w:headerReference w:type="default" r:id="rId11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AB6" w:rsidRDefault="00821AB6">
      <w:r>
        <w:separator/>
      </w:r>
    </w:p>
  </w:endnote>
  <w:endnote w:type="continuationSeparator" w:id="0">
    <w:p w:rsidR="00821AB6" w:rsidRDefault="00821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AB6" w:rsidRDefault="00821AB6">
      <w:r>
        <w:separator/>
      </w:r>
    </w:p>
  </w:footnote>
  <w:footnote w:type="continuationSeparator" w:id="0">
    <w:p w:rsidR="00821AB6" w:rsidRDefault="00821A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B6" w:rsidRDefault="00821A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34pt;margin-top:0;width:168.05pt;height:43.3pt;z-index:251658240">
          <v:imagedata r:id="rId1" o:title=""/>
          <w10:wrap type="square"/>
        </v:shape>
      </w:pict>
    </w:r>
    <w:r>
      <w:rPr>
        <w:noProof/>
      </w:rPr>
      <w:pict>
        <v:shape id="_x0000_s2050" type="#_x0000_t75" style="position:absolute;margin-left:1in;margin-top:-35.4pt;width:2in;height:54.7pt;z-index:-251659264" wrapcoords="-34 0 -34 21515 21600 21515 21600 0 -34 0">
          <v:imagedata r:id="rId2" o:title="" croptop="3083f"/>
          <w10:wrap type="tigh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391F"/>
    <w:rsid w:val="000F650A"/>
    <w:rsid w:val="001D2BB5"/>
    <w:rsid w:val="005B2510"/>
    <w:rsid w:val="00692D0A"/>
    <w:rsid w:val="00821AB6"/>
    <w:rsid w:val="009107BF"/>
    <w:rsid w:val="00917C02"/>
    <w:rsid w:val="009B1403"/>
    <w:rsid w:val="00D43C98"/>
    <w:rsid w:val="00D55D40"/>
    <w:rsid w:val="00EE5498"/>
    <w:rsid w:val="00F2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7B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549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E4B"/>
  </w:style>
  <w:style w:type="paragraph" w:styleId="Footer">
    <w:name w:val="footer"/>
    <w:basedOn w:val="Normal"/>
    <w:link w:val="FooterChar"/>
    <w:uiPriority w:val="99"/>
    <w:rsid w:val="00EE549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E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3</Pages>
  <Words>367</Words>
  <Characters>2095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5</cp:revision>
  <dcterms:created xsi:type="dcterms:W3CDTF">2018-10-14T21:09:00Z</dcterms:created>
  <dcterms:modified xsi:type="dcterms:W3CDTF">2018-10-29T15:07:00Z</dcterms:modified>
</cp:coreProperties>
</file>